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9FF99">
    <v:background id="_x0000_s1025" o:bwmode="white" fillcolor="#9f9" o:targetscreensize="1024,768">
      <v:fill angle="-135" focus="-50%" type="gradient"/>
    </v:background>
  </w:background>
  <w:body>
    <w:p w:rsidR="00A14342" w:rsidRPr="00661190" w:rsidRDefault="00FE2227" w:rsidP="00894456">
      <w:pPr>
        <w:jc w:val="center"/>
        <w:rPr>
          <w:b/>
          <w:color w:val="000000"/>
          <w:sz w:val="28"/>
          <w:szCs w:val="28"/>
        </w:rPr>
      </w:pPr>
      <w:r w:rsidRPr="00661190">
        <w:rPr>
          <w:b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768832" behindDoc="0" locked="0" layoutInCell="1" allowOverlap="1" wp14:anchorId="5A6F448F" wp14:editId="79A600BB">
            <wp:simplePos x="0" y="0"/>
            <wp:positionH relativeFrom="margin">
              <wp:posOffset>-311150</wp:posOffset>
            </wp:positionH>
            <wp:positionV relativeFrom="margin">
              <wp:posOffset>232410</wp:posOffset>
            </wp:positionV>
            <wp:extent cx="7080885" cy="1511300"/>
            <wp:effectExtent l="190500" t="190500" r="405765" b="39370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6" t="9291" r="23863" b="70493"/>
                    <a:stretch/>
                  </pic:blipFill>
                  <pic:spPr bwMode="auto">
                    <a:xfrm>
                      <a:off x="0" y="0"/>
                      <a:ext cx="7080885" cy="1511300"/>
                    </a:xfrm>
                    <a:prstGeom prst="rect">
                      <a:avLst/>
                    </a:prstGeom>
                    <a:ln w="28575">
                      <a:solidFill>
                        <a:srgbClr val="008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4456" w:rsidRPr="00661190">
        <w:rPr>
          <w:b/>
          <w:color w:val="000000"/>
          <w:sz w:val="28"/>
          <w:szCs w:val="28"/>
        </w:rPr>
        <w:t>C</w:t>
      </w:r>
      <w:r w:rsidR="00A14342" w:rsidRPr="00661190">
        <w:rPr>
          <w:b/>
          <w:color w:val="000000"/>
          <w:sz w:val="28"/>
          <w:szCs w:val="28"/>
        </w:rPr>
        <w:t>hcete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zpříjemnit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život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našim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seniorům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? </w:t>
      </w:r>
      <w:proofErr w:type="spellStart"/>
      <w:r w:rsidR="00A14342" w:rsidRPr="00661190">
        <w:rPr>
          <w:b/>
          <w:color w:val="000000"/>
          <w:sz w:val="28"/>
          <w:szCs w:val="28"/>
        </w:rPr>
        <w:t>Chcete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s </w:t>
      </w:r>
      <w:proofErr w:type="spellStart"/>
      <w:r w:rsidR="00A14342" w:rsidRPr="00661190">
        <w:rPr>
          <w:b/>
          <w:color w:val="000000"/>
          <w:sz w:val="28"/>
          <w:szCs w:val="28"/>
        </w:rPr>
        <w:t>nimi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trávit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volný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 </w:t>
      </w:r>
      <w:proofErr w:type="spellStart"/>
      <w:r w:rsidR="00A14342" w:rsidRPr="00661190">
        <w:rPr>
          <w:b/>
          <w:color w:val="000000"/>
          <w:sz w:val="28"/>
          <w:szCs w:val="28"/>
        </w:rPr>
        <w:t>čas</w:t>
      </w:r>
      <w:proofErr w:type="spellEnd"/>
      <w:r w:rsidR="00A14342" w:rsidRPr="00661190">
        <w:rPr>
          <w:b/>
          <w:color w:val="000000"/>
          <w:sz w:val="28"/>
          <w:szCs w:val="28"/>
        </w:rPr>
        <w:t xml:space="preserve">? </w:t>
      </w:r>
    </w:p>
    <w:p w:rsidR="0097481E" w:rsidRPr="00661190" w:rsidRDefault="0097481E" w:rsidP="00FE2227">
      <w:pPr>
        <w:pStyle w:val="styleh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661190">
        <w:rPr>
          <w:rFonts w:ascii="Arial" w:hAnsi="Arial" w:cs="Arial"/>
          <w:b/>
          <w:color w:val="000000"/>
          <w:sz w:val="28"/>
          <w:szCs w:val="28"/>
        </w:rPr>
        <w:t xml:space="preserve">Chcete být užiteční a důležití pro druhé? </w:t>
      </w:r>
    </w:p>
    <w:p w:rsidR="00A14342" w:rsidRPr="00661190" w:rsidRDefault="00A14342" w:rsidP="00FE2227">
      <w:pPr>
        <w:pStyle w:val="styleh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661190">
        <w:rPr>
          <w:rFonts w:ascii="Arial" w:hAnsi="Arial" w:cs="Arial"/>
          <w:b/>
          <w:color w:val="000000"/>
          <w:sz w:val="28"/>
          <w:szCs w:val="28"/>
        </w:rPr>
        <w:t>Chcete získat nové životní či profesní zkušenosti?</w:t>
      </w:r>
    </w:p>
    <w:p w:rsidR="00FE2227" w:rsidRPr="00FE2227" w:rsidRDefault="00FE2227" w:rsidP="00FE2227">
      <w:pPr>
        <w:pStyle w:val="styleh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894456" w:rsidRDefault="00661190" w:rsidP="00DD039D">
      <w:pPr>
        <w:ind w:left="-284" w:right="-284"/>
        <w:jc w:val="center"/>
        <w:rPr>
          <w:lang w:val="cs-CZ"/>
        </w:rPr>
      </w:pPr>
      <w:r>
        <w:rPr>
          <w:b/>
          <w:bCs/>
          <w:smallCaps/>
          <w:noProof/>
          <w:color w:val="008000"/>
          <w:spacing w:val="20"/>
          <w:kern w:val="32"/>
          <w:sz w:val="56"/>
          <w:szCs w:val="56"/>
          <w:lang w:val="cs-CZ" w:eastAsia="cs-CZ"/>
        </w:rPr>
        <mc:AlternateContent>
          <mc:Choice Requires="wps">
            <w:drawing>
              <wp:inline distT="0" distB="0" distL="0" distR="0" wp14:anchorId="10E782F7" wp14:editId="1C97F6FA">
                <wp:extent cx="6480810" cy="612775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80810" cy="6127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61190" w:rsidRPr="005A2774" w:rsidRDefault="00661190" w:rsidP="0066119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14:glow w14:rad="25400">
                                  <w14:srgbClr w14:val="00FF00"/>
                                </w14:glow>
                              </w:rPr>
                            </w:pPr>
                            <w:r w:rsidRPr="005A2774">
                              <w:rPr>
                                <w:rFonts w:ascii="Arial Black" w:hAnsi="Arial Black"/>
                                <w:color w:val="008000"/>
                                <w:sz w:val="56"/>
                                <w:szCs w:val="56"/>
                                <w14:glow w14:rad="25400">
                                  <w14:srgbClr w14:val="00FF00"/>
                                </w14:glow>
                                <w14:textOutline w14:w="19050" w14:cap="flat" w14:cmpd="sng" w14:algn="ctr">
                                  <w14:solidFill>
                                    <w14:srgbClr w14:val="66FF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STAŇTE SE DOBROVOLNÍKEM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E782F7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10.3pt;height: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" filled="f" stroked="f">
                <o:lock v:ext="edit" shapetype="t"/>
                <v:textbox style="mso-fit-shape-to-text:t">
                  <w:txbxContent>
                    <w:p w:rsidR="00661190" w:rsidRPr="005A2774" w:rsidRDefault="00661190" w:rsidP="0066119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14:glow w14:rad="25400">
                            <w14:srgbClr w14:val="00FF00"/>
                          </w14:glow>
                        </w:rPr>
                      </w:pPr>
                      <w:r w:rsidRPr="005A2774">
                        <w:rPr>
                          <w:rFonts w:ascii="Arial Black" w:hAnsi="Arial Black"/>
                          <w:color w:val="008000"/>
                          <w:sz w:val="56"/>
                          <w:szCs w:val="56"/>
                          <w14:glow w14:rad="25400">
                            <w14:srgbClr w14:val="00FF00"/>
                          </w14:glow>
                          <w14:textOutline w14:w="19050" w14:cap="flat" w14:cmpd="sng" w14:algn="ctr">
                            <w14:solidFill>
                              <w14:srgbClr w14:val="66FF66"/>
                            </w14:solidFill>
                            <w14:prstDash w14:val="solid"/>
                            <w14:round/>
                          </w14:textOutline>
                        </w:rPr>
                        <w:t>STAŇTE SE DOBROVOLNÍKEM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F4D7B" w:rsidRDefault="006F4D7B" w:rsidP="00661190">
      <w:pPr>
        <w:rPr>
          <w:b/>
          <w:color w:val="008000"/>
          <w:sz w:val="32"/>
          <w:szCs w:val="32"/>
          <w:lang w:val="cs-CZ"/>
        </w:rPr>
      </w:pPr>
    </w:p>
    <w:p w:rsidR="005A2774" w:rsidRPr="005A2774" w:rsidRDefault="00890FF8" w:rsidP="005A2774">
      <w:pPr>
        <w:ind w:left="567" w:hanging="567"/>
        <w:rPr>
          <w:b/>
          <w:color w:val="008000"/>
          <w:sz w:val="32"/>
          <w:szCs w:val="32"/>
          <w:lang w:val="cs-CZ"/>
          <w14:glow w14:rad="38100">
            <w14:srgbClr w14:val="00FF00"/>
          </w14:glow>
          <w14:shadow w14:blurRad="50800" w14:dist="50800" w14:dir="5400000" w14:sx="0" w14:sy="0" w14:kx="0" w14:ky="0" w14:algn="ctr">
            <w14:srgbClr w14:val="00FF00"/>
          </w14:shad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  <w14:shadow w14:blurRad="50800" w14:dist="50800" w14:dir="5400000" w14:sx="0" w14:sy="0" w14:kx="0" w14:ky="0" w14:algn="ctr">
            <w14:srgbClr w14:val="00FF00"/>
          </w14:shadow>
        </w:rPr>
        <w:t>KDO JE DOBROVOLNÍK?</w:t>
      </w:r>
    </w:p>
    <w:p w:rsidR="00890FF8" w:rsidRPr="006F4D7B" w:rsidRDefault="000B58D4" w:rsidP="006F4D7B">
      <w:pPr>
        <w:pStyle w:val="Odstavecseseznamem"/>
        <w:numPr>
          <w:ilvl w:val="0"/>
          <w:numId w:val="2"/>
        </w:numPr>
        <w:ind w:left="709" w:hanging="425"/>
        <w:rPr>
          <w:color w:val="008000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Dobrovolníkem se může stát každý, kdo ze své dobré vůle, ve volném čase a bez nároku na finanční odměnu vykonává činnost </w:t>
      </w:r>
      <w:r w:rsidR="005A55AA" w:rsidRPr="006F4D7B">
        <w:rPr>
          <w:color w:val="auto"/>
          <w:sz w:val="28"/>
          <w:szCs w:val="28"/>
          <w:lang w:val="cs-CZ"/>
        </w:rPr>
        <w:t xml:space="preserve">vedoucí ku </w:t>
      </w:r>
      <w:r w:rsidRPr="006F4D7B">
        <w:rPr>
          <w:color w:val="auto"/>
          <w:sz w:val="28"/>
          <w:szCs w:val="28"/>
          <w:lang w:val="cs-CZ"/>
        </w:rPr>
        <w:t>prospěch</w:t>
      </w:r>
      <w:r w:rsidR="005A55AA" w:rsidRPr="006F4D7B">
        <w:rPr>
          <w:color w:val="auto"/>
          <w:sz w:val="28"/>
          <w:szCs w:val="28"/>
          <w:lang w:val="cs-CZ"/>
        </w:rPr>
        <w:t>u</w:t>
      </w:r>
      <w:r w:rsidRPr="006F4D7B">
        <w:rPr>
          <w:color w:val="auto"/>
          <w:sz w:val="28"/>
          <w:szCs w:val="28"/>
          <w:lang w:val="cs-CZ"/>
        </w:rPr>
        <w:t xml:space="preserve"> druhých lidí</w:t>
      </w:r>
      <w:r w:rsidR="005A55AA" w:rsidRPr="006F4D7B">
        <w:rPr>
          <w:color w:val="auto"/>
          <w:sz w:val="28"/>
          <w:szCs w:val="28"/>
          <w:lang w:val="cs-CZ"/>
        </w:rPr>
        <w:t>.</w:t>
      </w:r>
    </w:p>
    <w:p w:rsidR="00894456" w:rsidRPr="006F4D7B" w:rsidRDefault="005A55AA" w:rsidP="006F4D7B">
      <w:pPr>
        <w:pStyle w:val="Odstavecseseznamem"/>
        <w:numPr>
          <w:ilvl w:val="0"/>
          <w:numId w:val="2"/>
        </w:numPr>
        <w:ind w:left="709" w:hanging="567"/>
        <w:rPr>
          <w:color w:val="008000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Dobrov</w:t>
      </w:r>
      <w:r w:rsidR="00EA20ED">
        <w:rPr>
          <w:color w:val="auto"/>
          <w:sz w:val="28"/>
          <w:szCs w:val="28"/>
          <w:lang w:val="cs-CZ"/>
        </w:rPr>
        <w:t>olníkem se může stát pouze osoba</w:t>
      </w:r>
      <w:r w:rsidRPr="006F4D7B">
        <w:rPr>
          <w:color w:val="auto"/>
          <w:sz w:val="28"/>
          <w:szCs w:val="28"/>
          <w:lang w:val="cs-CZ"/>
        </w:rPr>
        <w:t xml:space="preserve"> starší 16 let.</w:t>
      </w:r>
    </w:p>
    <w:p w:rsidR="006F4D7B" w:rsidRPr="006F4D7B" w:rsidRDefault="006F4D7B" w:rsidP="006F4D7B">
      <w:pPr>
        <w:rPr>
          <w:b/>
          <w:color w:val="008000"/>
          <w:lang w:val="cs-CZ"/>
        </w:rPr>
      </w:pPr>
    </w:p>
    <w:p w:rsidR="005A2774" w:rsidRPr="005A2774" w:rsidRDefault="006F4D7B" w:rsidP="005A2774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>CO DĚLÁ DOBROVOLNÍK?</w:t>
      </w:r>
    </w:p>
    <w:p w:rsidR="00894456" w:rsidRPr="006F4D7B" w:rsidRDefault="00261C6C" w:rsidP="00894456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Dobrovolník tráví se seniory volný čas, je jejich </w:t>
      </w:r>
      <w:r w:rsidR="00AF11AE" w:rsidRPr="006F4D7B">
        <w:rPr>
          <w:color w:val="auto"/>
          <w:sz w:val="28"/>
          <w:szCs w:val="28"/>
          <w:lang w:val="cs-CZ"/>
        </w:rPr>
        <w:t>společníkem a průvodcem</w:t>
      </w:r>
      <w:r w:rsidRPr="006F4D7B">
        <w:rPr>
          <w:color w:val="auto"/>
          <w:sz w:val="28"/>
          <w:szCs w:val="28"/>
          <w:lang w:val="cs-CZ"/>
        </w:rPr>
        <w:t>.</w:t>
      </w:r>
    </w:p>
    <w:p w:rsidR="00261C6C" w:rsidRPr="006F4D7B" w:rsidRDefault="00E93554" w:rsidP="00894456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Společně si mohou</w:t>
      </w:r>
      <w:r w:rsidR="00923F16" w:rsidRPr="006F4D7B">
        <w:rPr>
          <w:color w:val="auto"/>
          <w:sz w:val="28"/>
          <w:szCs w:val="28"/>
          <w:lang w:val="cs-CZ"/>
        </w:rPr>
        <w:t xml:space="preserve"> povídat, </w:t>
      </w:r>
      <w:r w:rsidRPr="006F4D7B">
        <w:rPr>
          <w:color w:val="auto"/>
          <w:sz w:val="28"/>
          <w:szCs w:val="28"/>
          <w:lang w:val="cs-CZ"/>
        </w:rPr>
        <w:t>zpívat</w:t>
      </w:r>
      <w:r w:rsidR="00923F16" w:rsidRPr="006F4D7B">
        <w:rPr>
          <w:color w:val="auto"/>
          <w:sz w:val="28"/>
          <w:szCs w:val="28"/>
          <w:lang w:val="cs-CZ"/>
        </w:rPr>
        <w:t xml:space="preserve">, </w:t>
      </w:r>
      <w:r w:rsidRPr="006F4D7B">
        <w:rPr>
          <w:color w:val="auto"/>
          <w:sz w:val="28"/>
          <w:szCs w:val="28"/>
          <w:lang w:val="cs-CZ"/>
        </w:rPr>
        <w:t xml:space="preserve">prohlížet fotografie, </w:t>
      </w:r>
      <w:r w:rsidR="00AF11AE" w:rsidRPr="006F4D7B">
        <w:rPr>
          <w:color w:val="auto"/>
          <w:sz w:val="28"/>
          <w:szCs w:val="28"/>
          <w:lang w:val="cs-CZ"/>
        </w:rPr>
        <w:t>předčítat</w:t>
      </w:r>
      <w:r w:rsidR="00923F16" w:rsidRPr="006F4D7B">
        <w:rPr>
          <w:color w:val="auto"/>
          <w:sz w:val="28"/>
          <w:szCs w:val="28"/>
          <w:lang w:val="cs-CZ"/>
        </w:rPr>
        <w:t xml:space="preserve"> z kn</w:t>
      </w:r>
      <w:r w:rsidR="00AF11AE" w:rsidRPr="006F4D7B">
        <w:rPr>
          <w:color w:val="auto"/>
          <w:sz w:val="28"/>
          <w:szCs w:val="28"/>
          <w:lang w:val="cs-CZ"/>
        </w:rPr>
        <w:t>ih</w:t>
      </w:r>
      <w:r w:rsidR="00923F16" w:rsidRPr="006F4D7B">
        <w:rPr>
          <w:color w:val="auto"/>
          <w:sz w:val="28"/>
          <w:szCs w:val="28"/>
          <w:lang w:val="cs-CZ"/>
        </w:rPr>
        <w:t>,</w:t>
      </w:r>
      <w:r w:rsidR="00AF11AE" w:rsidRPr="006F4D7B">
        <w:rPr>
          <w:color w:val="auto"/>
          <w:sz w:val="28"/>
          <w:szCs w:val="28"/>
          <w:lang w:val="cs-CZ"/>
        </w:rPr>
        <w:t xml:space="preserve"> odpočívat na zahradě</w:t>
      </w:r>
      <w:r w:rsidR="00923F16" w:rsidRPr="006F4D7B">
        <w:rPr>
          <w:color w:val="auto"/>
          <w:sz w:val="28"/>
          <w:szCs w:val="28"/>
          <w:lang w:val="cs-CZ"/>
        </w:rPr>
        <w:t>,</w:t>
      </w:r>
      <w:r w:rsidR="00AF11AE" w:rsidRPr="006F4D7B">
        <w:rPr>
          <w:color w:val="auto"/>
          <w:sz w:val="28"/>
          <w:szCs w:val="28"/>
          <w:lang w:val="cs-CZ"/>
        </w:rPr>
        <w:t xml:space="preserve"> dělat drobné ruční práce atd. (vždy záleží na přání </w:t>
      </w:r>
      <w:r w:rsidR="00923F16" w:rsidRPr="006F4D7B">
        <w:rPr>
          <w:color w:val="auto"/>
          <w:sz w:val="28"/>
          <w:szCs w:val="28"/>
          <w:lang w:val="cs-CZ"/>
        </w:rPr>
        <w:t>seniora).</w:t>
      </w:r>
    </w:p>
    <w:p w:rsidR="006F4D7B" w:rsidRDefault="00545FAF" w:rsidP="006F4D7B">
      <w:pPr>
        <w:rPr>
          <w:b/>
          <w:color w:val="008000"/>
          <w:lang w:val="cs-CZ"/>
        </w:rPr>
      </w:pPr>
      <w:r w:rsidRPr="00545FAF">
        <w:rPr>
          <w:noProof/>
          <w:color w:val="auto"/>
          <w:sz w:val="28"/>
          <w:szCs w:val="28"/>
          <w:lang w:val="cs-CZ" w:eastAsia="cs-CZ"/>
        </w:rPr>
        <w:drawing>
          <wp:anchor distT="0" distB="0" distL="114300" distR="114300" simplePos="0" relativeHeight="251769856" behindDoc="0" locked="0" layoutInCell="1" allowOverlap="1" wp14:anchorId="7602FFDA" wp14:editId="6C1E3EBC">
            <wp:simplePos x="0" y="0"/>
            <wp:positionH relativeFrom="margin">
              <wp:posOffset>3974465</wp:posOffset>
            </wp:positionH>
            <wp:positionV relativeFrom="margin">
              <wp:posOffset>6271895</wp:posOffset>
            </wp:positionV>
            <wp:extent cx="2552700" cy="1702435"/>
            <wp:effectExtent l="19050" t="19050" r="19050" b="12065"/>
            <wp:wrapSquare wrapText="bothSides"/>
            <wp:docPr id="2" name="Obrázek 2" descr="C:\Users\jana.kaderkova\Desktop\paní Bartošová\_DSC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.kaderkova\Desktop\paní Bartošová\_DSC4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2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D7B" w:rsidRPr="005A2774" w:rsidRDefault="006F4D7B" w:rsidP="006F4D7B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>CO POŽADUJEME?</w:t>
      </w:r>
    </w:p>
    <w:p w:rsidR="00E965DB" w:rsidRPr="005A2774" w:rsidRDefault="005A55AA" w:rsidP="005A2774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5A2774">
        <w:rPr>
          <w:color w:val="auto"/>
          <w:sz w:val="28"/>
          <w:szCs w:val="28"/>
          <w:lang w:val="cs-CZ"/>
        </w:rPr>
        <w:t>Přátelský vztah k</w:t>
      </w:r>
      <w:r w:rsidR="00E965DB" w:rsidRPr="005A2774">
        <w:rPr>
          <w:color w:val="auto"/>
          <w:sz w:val="28"/>
          <w:szCs w:val="28"/>
          <w:lang w:val="cs-CZ"/>
        </w:rPr>
        <w:t> </w:t>
      </w:r>
      <w:r w:rsidRPr="005A2774">
        <w:rPr>
          <w:color w:val="auto"/>
          <w:sz w:val="28"/>
          <w:szCs w:val="28"/>
          <w:lang w:val="cs-CZ"/>
        </w:rPr>
        <w:t>lidem</w:t>
      </w:r>
    </w:p>
    <w:p w:rsidR="00E965DB" w:rsidRPr="006F4D7B" w:rsidRDefault="00AF11AE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Spolehlivost, </w:t>
      </w:r>
      <w:r w:rsidR="00622798" w:rsidRPr="006F4D7B">
        <w:rPr>
          <w:color w:val="auto"/>
          <w:sz w:val="28"/>
          <w:szCs w:val="28"/>
          <w:lang w:val="cs-CZ"/>
        </w:rPr>
        <w:t>trpělivost</w:t>
      </w:r>
      <w:r w:rsidRPr="006F4D7B">
        <w:rPr>
          <w:color w:val="auto"/>
          <w:sz w:val="28"/>
          <w:szCs w:val="28"/>
          <w:lang w:val="cs-CZ"/>
        </w:rPr>
        <w:t>, zájem</w:t>
      </w:r>
    </w:p>
    <w:p w:rsidR="00E965DB" w:rsidRPr="006F4D7B" w:rsidRDefault="005A55AA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Výpis z rejstříku trestu</w:t>
      </w:r>
    </w:p>
    <w:p w:rsidR="006F4D7B" w:rsidRPr="006F4D7B" w:rsidRDefault="005A55AA" w:rsidP="006F4D7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Uzavření Smlouvy o dobrovolnické činnosti</w:t>
      </w:r>
    </w:p>
    <w:p w:rsidR="006F4D7B" w:rsidRDefault="006F4D7B" w:rsidP="006F4D7B">
      <w:pPr>
        <w:rPr>
          <w:color w:val="auto"/>
          <w:lang w:val="cs-CZ"/>
        </w:rPr>
      </w:pPr>
    </w:p>
    <w:p w:rsidR="005A2774" w:rsidRPr="005A2774" w:rsidRDefault="006F4D7B" w:rsidP="005A2774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 w:rsidRPr="005A2774"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>CO NABÍZÍME?</w:t>
      </w:r>
    </w:p>
    <w:p w:rsidR="00E965DB" w:rsidRPr="006F4D7B" w:rsidRDefault="00923F16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Prohlídku po zařízení</w:t>
      </w:r>
    </w:p>
    <w:p w:rsidR="00E965DB" w:rsidRPr="006F4D7B" w:rsidRDefault="00923F16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Pomoc při navazování vztahů se seniory</w:t>
      </w:r>
    </w:p>
    <w:p w:rsidR="00E965DB" w:rsidRPr="006F4D7B" w:rsidRDefault="00622798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Písemné hodnocení </w:t>
      </w:r>
      <w:r w:rsidR="006F40AB" w:rsidRPr="006F4D7B">
        <w:rPr>
          <w:color w:val="auto"/>
          <w:sz w:val="28"/>
          <w:szCs w:val="28"/>
          <w:lang w:val="cs-CZ"/>
        </w:rPr>
        <w:t>dobrovolnické činnosti</w:t>
      </w:r>
    </w:p>
    <w:p w:rsidR="00E965DB" w:rsidRPr="006F4D7B" w:rsidRDefault="005A55AA" w:rsidP="00E965DB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 xml:space="preserve">Pocit užitečnosti </w:t>
      </w:r>
      <w:r w:rsidR="006F40AB" w:rsidRPr="006F4D7B">
        <w:rPr>
          <w:color w:val="auto"/>
          <w:sz w:val="28"/>
          <w:szCs w:val="28"/>
          <w:lang w:val="cs-CZ"/>
        </w:rPr>
        <w:t>a smysluplně stráveného času</w:t>
      </w:r>
    </w:p>
    <w:p w:rsidR="006B1C70" w:rsidRDefault="006F40AB" w:rsidP="00FE2227">
      <w:pPr>
        <w:numPr>
          <w:ilvl w:val="0"/>
          <w:numId w:val="2"/>
        </w:numPr>
        <w:ind w:left="709" w:hanging="425"/>
        <w:rPr>
          <w:color w:val="auto"/>
          <w:sz w:val="28"/>
          <w:szCs w:val="28"/>
          <w:lang w:val="cs-CZ"/>
        </w:rPr>
      </w:pPr>
      <w:r w:rsidRPr="006F4D7B">
        <w:rPr>
          <w:color w:val="auto"/>
          <w:sz w:val="28"/>
          <w:szCs w:val="28"/>
          <w:lang w:val="cs-CZ"/>
        </w:rPr>
        <w:t>Zkušenosti se seniory trpícími Alzheimerovou chorobou</w:t>
      </w:r>
    </w:p>
    <w:p w:rsidR="00FA3773" w:rsidRDefault="00BA4086" w:rsidP="00661190">
      <w:pPr>
        <w:rPr>
          <w:color w:val="auto"/>
          <w:sz w:val="28"/>
          <w:szCs w:val="28"/>
          <w:lang w:val="cs-CZ"/>
        </w:rPr>
      </w:pPr>
      <w:r w:rsidRPr="00545FAF">
        <w:rPr>
          <w:noProof/>
          <w:color w:val="auto"/>
          <w:sz w:val="28"/>
          <w:szCs w:val="28"/>
          <w:lang w:val="cs-CZ" w:eastAsia="cs-CZ"/>
        </w:rPr>
        <w:drawing>
          <wp:anchor distT="0" distB="0" distL="114300" distR="114300" simplePos="0" relativeHeight="251770880" behindDoc="0" locked="0" layoutInCell="1" allowOverlap="1" wp14:anchorId="5C5C2D94" wp14:editId="574D77D5">
            <wp:simplePos x="0" y="0"/>
            <wp:positionH relativeFrom="margin">
              <wp:posOffset>4260215</wp:posOffset>
            </wp:positionH>
            <wp:positionV relativeFrom="margin">
              <wp:posOffset>8987790</wp:posOffset>
            </wp:positionV>
            <wp:extent cx="1952625" cy="1112520"/>
            <wp:effectExtent l="19050" t="19050" r="9525" b="11430"/>
            <wp:wrapSquare wrapText="bothSides"/>
            <wp:docPr id="4" name="Obrázek 4" descr="C:\Users\jana.kaderkova\Desktop\paní Bartošová\_DSC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.kaderkova\Desktop\paní Bartošová\_DSC4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0" b="5446"/>
                    <a:stretch/>
                  </pic:blipFill>
                  <pic:spPr bwMode="auto">
                    <a:xfrm>
                      <a:off x="0" y="0"/>
                      <a:ext cx="1952625" cy="1112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8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190" w:rsidRDefault="00661190" w:rsidP="00FA3773">
      <w:pP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</w:pPr>
      <w:r>
        <w:rPr>
          <w:b/>
          <w:color w:val="008000"/>
          <w:sz w:val="32"/>
          <w:szCs w:val="32"/>
          <w:lang w:val="cs-CZ"/>
          <w14:glow w14:rad="38100">
            <w14:srgbClr w14:val="00FF00"/>
          </w14:glow>
        </w:rPr>
        <w:t xml:space="preserve">KONTAKT: </w:t>
      </w:r>
    </w:p>
    <w:p w:rsidR="00661190" w:rsidRPr="003F21D8" w:rsidRDefault="003F21D8" w:rsidP="003F21D8">
      <w:pPr>
        <w:rPr>
          <w:color w:val="auto"/>
          <w:sz w:val="28"/>
          <w:szCs w:val="28"/>
          <w:lang w:val="cs-CZ"/>
        </w:rPr>
      </w:pPr>
      <w:r w:rsidRPr="003F21D8">
        <w:rPr>
          <w:color w:val="auto"/>
          <w:sz w:val="28"/>
          <w:szCs w:val="28"/>
          <w:lang w:val="cs-CZ"/>
        </w:rPr>
        <w:t>Mgr. Veronika Hlaváčková</w:t>
      </w:r>
      <w:r w:rsidR="00661190" w:rsidRPr="003F21D8">
        <w:rPr>
          <w:color w:val="auto"/>
          <w:sz w:val="28"/>
          <w:szCs w:val="28"/>
          <w:lang w:val="cs-CZ"/>
        </w:rPr>
        <w:t>, sociální pracovnice</w:t>
      </w:r>
    </w:p>
    <w:p w:rsidR="00661190" w:rsidRPr="003F21D8" w:rsidRDefault="00661190" w:rsidP="003F21D8">
      <w:pPr>
        <w:rPr>
          <w:color w:val="auto"/>
          <w:sz w:val="28"/>
          <w:szCs w:val="28"/>
          <w:lang w:val="cs-CZ"/>
        </w:rPr>
      </w:pPr>
      <w:r w:rsidRPr="003F21D8">
        <w:rPr>
          <w:color w:val="auto"/>
          <w:sz w:val="28"/>
          <w:szCs w:val="28"/>
          <w:lang w:val="cs-CZ"/>
        </w:rPr>
        <w:t>tel: 516 426 443, 739 492 213</w:t>
      </w:r>
    </w:p>
    <w:p w:rsidR="00661190" w:rsidRPr="003F21D8" w:rsidRDefault="00661190" w:rsidP="003F21D8">
      <w:pPr>
        <w:rPr>
          <w:color w:val="auto"/>
          <w:sz w:val="28"/>
          <w:szCs w:val="28"/>
          <w:lang w:val="cs-CZ"/>
        </w:rPr>
      </w:pPr>
      <w:r w:rsidRPr="003F21D8">
        <w:rPr>
          <w:color w:val="auto"/>
          <w:sz w:val="28"/>
          <w:szCs w:val="28"/>
          <w:lang w:val="cs-CZ"/>
        </w:rPr>
        <w:t xml:space="preserve">e-mail: </w:t>
      </w:r>
      <w:hyperlink r:id="rId9" w:history="1">
        <w:r w:rsidR="003F21D8" w:rsidRPr="003F21D8">
          <w:rPr>
            <w:rStyle w:val="Hypertextovodkaz"/>
            <w:sz w:val="28"/>
            <w:szCs w:val="28"/>
            <w:lang w:val="cs-CZ"/>
          </w:rPr>
          <w:t>veronika.hlavackova@domovch.cz</w:t>
        </w:r>
      </w:hyperlink>
    </w:p>
    <w:p w:rsidR="00661190" w:rsidRPr="003F21D8" w:rsidRDefault="00661190" w:rsidP="003F21D8">
      <w:pPr>
        <w:rPr>
          <w:color w:val="auto"/>
          <w:sz w:val="28"/>
          <w:szCs w:val="28"/>
          <w:lang w:val="cs-CZ"/>
        </w:rPr>
      </w:pPr>
      <w:r w:rsidRPr="003F21D8">
        <w:rPr>
          <w:color w:val="auto"/>
          <w:sz w:val="28"/>
          <w:szCs w:val="28"/>
          <w:lang w:val="cs-CZ"/>
        </w:rPr>
        <w:t xml:space="preserve">www.domovch.cz </w:t>
      </w:r>
      <w:bookmarkStart w:id="0" w:name="_GoBack"/>
      <w:bookmarkEnd w:id="0"/>
    </w:p>
    <w:sectPr w:rsidR="00661190" w:rsidRPr="003F21D8" w:rsidSect="00661190">
      <w:pgSz w:w="11907" w:h="16839"/>
      <w:pgMar w:top="142" w:right="850" w:bottom="709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F7E32"/>
    <w:multiLevelType w:val="hybridMultilevel"/>
    <w:tmpl w:val="F85A1D6C"/>
    <w:lvl w:ilvl="0" w:tplc="03F2AB9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007FD"/>
    <w:multiLevelType w:val="hybridMultilevel"/>
    <w:tmpl w:val="10F4C6DA"/>
    <w:lvl w:ilvl="0" w:tplc="334AEBB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1E7397E"/>
    <w:multiLevelType w:val="hybridMultilevel"/>
    <w:tmpl w:val="B922EDAE"/>
    <w:lvl w:ilvl="0" w:tplc="03F2AB9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  <w:b w:val="0"/>
        <w:color w:val="auto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025"/>
    <w:rsid w:val="000B58D4"/>
    <w:rsid w:val="00142025"/>
    <w:rsid w:val="001C38A8"/>
    <w:rsid w:val="00243188"/>
    <w:rsid w:val="00261C6C"/>
    <w:rsid w:val="002C13F3"/>
    <w:rsid w:val="00315506"/>
    <w:rsid w:val="00346EC8"/>
    <w:rsid w:val="003A447C"/>
    <w:rsid w:val="003F21D8"/>
    <w:rsid w:val="00545FAF"/>
    <w:rsid w:val="005A2774"/>
    <w:rsid w:val="005A55AA"/>
    <w:rsid w:val="00622798"/>
    <w:rsid w:val="00661190"/>
    <w:rsid w:val="006B1C70"/>
    <w:rsid w:val="006D3A55"/>
    <w:rsid w:val="006F2F3D"/>
    <w:rsid w:val="006F40AB"/>
    <w:rsid w:val="006F4D7B"/>
    <w:rsid w:val="00791CAA"/>
    <w:rsid w:val="00816429"/>
    <w:rsid w:val="00832BE5"/>
    <w:rsid w:val="00861EAA"/>
    <w:rsid w:val="00890FF8"/>
    <w:rsid w:val="00894456"/>
    <w:rsid w:val="00910F60"/>
    <w:rsid w:val="0092182E"/>
    <w:rsid w:val="00923F16"/>
    <w:rsid w:val="0097481E"/>
    <w:rsid w:val="00A14342"/>
    <w:rsid w:val="00AA3F90"/>
    <w:rsid w:val="00AC44D7"/>
    <w:rsid w:val="00AF11AE"/>
    <w:rsid w:val="00BA4086"/>
    <w:rsid w:val="00CA0A7C"/>
    <w:rsid w:val="00CE7139"/>
    <w:rsid w:val="00DA09C5"/>
    <w:rsid w:val="00DD039D"/>
    <w:rsid w:val="00E93554"/>
    <w:rsid w:val="00E965DB"/>
    <w:rsid w:val="00EA20ED"/>
    <w:rsid w:val="00F2387B"/>
    <w:rsid w:val="00F35F5F"/>
    <w:rsid w:val="00F80F6F"/>
    <w:rsid w:val="00FA3773"/>
    <w:rsid w:val="00FE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  <w14:docId w14:val="0EF7EAF5"/>
  <w15:docId w15:val="{1DD7E0EE-F573-46EE-87A7-426940BF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rFonts w:ascii="Arial" w:hAnsi="Arial" w:cs="Arial"/>
      <w:color w:val="333399"/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 Black" w:hAnsi="Arial Black" w:cs="Arial Black"/>
      <w:b/>
      <w:bCs/>
      <w:smallCaps/>
      <w:color w:val="78916E"/>
      <w:spacing w:val="20"/>
      <w:kern w:val="32"/>
      <w:sz w:val="84"/>
      <w:szCs w:val="84"/>
    </w:rPr>
  </w:style>
  <w:style w:type="paragraph" w:styleId="Nadpis2">
    <w:name w:val="heading 2"/>
    <w:basedOn w:val="Normln"/>
    <w:next w:val="Normln"/>
    <w:qFormat/>
    <w:pPr>
      <w:pBdr>
        <w:top w:val="dashSmallGap" w:sz="4" w:space="1" w:color="BEC837"/>
        <w:left w:val="dashSmallGap" w:sz="4" w:space="4" w:color="BEC837"/>
        <w:bottom w:val="dashSmallGap" w:sz="4" w:space="1" w:color="BEC837"/>
        <w:right w:val="dashSmallGap" w:sz="4" w:space="4" w:color="BEC837"/>
      </w:pBdr>
      <w:shd w:val="clear" w:color="auto" w:fill="EBF0C8"/>
      <w:ind w:left="720"/>
      <w:jc w:val="center"/>
      <w:outlineLvl w:val="1"/>
    </w:pPr>
    <w:rPr>
      <w:rFonts w:ascii="Arial Black" w:hAnsi="Arial Black" w:cs="Times New Roman"/>
      <w:color w:val="AFB487"/>
      <w:sz w:val="96"/>
      <w:szCs w:val="96"/>
    </w:rPr>
  </w:style>
  <w:style w:type="paragraph" w:styleId="Nadpis3">
    <w:name w:val="heading 3"/>
    <w:basedOn w:val="Normln"/>
    <w:next w:val="Normln"/>
    <w:qFormat/>
    <w:pPr>
      <w:ind w:left="720"/>
      <w:jc w:val="center"/>
      <w:outlineLvl w:val="2"/>
    </w:pPr>
    <w:rPr>
      <w:rFonts w:ascii="Garamond" w:hAnsi="Garamond" w:cs="Times New Roman"/>
      <w:sz w:val="56"/>
      <w:szCs w:val="5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spacing w:before="120" w:after="120"/>
      <w:ind w:left="720"/>
      <w:jc w:val="both"/>
    </w:pPr>
    <w:rPr>
      <w:rFonts w:ascii="Tahoma" w:hAnsi="Tahoma" w:cs="Tahoma"/>
      <w:color w:val="auto"/>
      <w:sz w:val="32"/>
      <w:szCs w:val="32"/>
    </w:rPr>
  </w:style>
  <w:style w:type="paragraph" w:customStyle="1" w:styleId="Spacer">
    <w:name w:val="Spacer"/>
    <w:basedOn w:val="Normln"/>
    <w:pPr>
      <w:pBdr>
        <w:top w:val="dashSmallGap" w:sz="4" w:space="1" w:color="BEC837"/>
        <w:left w:val="dashSmallGap" w:sz="4" w:space="4" w:color="BEC837"/>
        <w:bottom w:val="dashSmallGap" w:sz="4" w:space="1" w:color="BEC837"/>
        <w:right w:val="dashSmallGap" w:sz="4" w:space="4" w:color="BEC837"/>
      </w:pBdr>
      <w:shd w:val="clear" w:color="auto" w:fill="EBF0C8"/>
      <w:spacing w:before="60" w:after="60"/>
      <w:ind w:left="720"/>
      <w:jc w:val="center"/>
    </w:pPr>
    <w:rPr>
      <w:rFonts w:ascii="Tahoma" w:hAnsi="Tahoma" w:cs="Tahoma"/>
      <w:color w:val="78916E"/>
      <w:sz w:val="28"/>
      <w:szCs w:val="28"/>
      <w:lang w:val="cs-CZ" w:eastAsia="cs-CZ" w:bidi="cs-CZ"/>
    </w:rPr>
  </w:style>
  <w:style w:type="paragraph" w:customStyle="1" w:styleId="EventDate">
    <w:name w:val="Event Date"/>
    <w:basedOn w:val="Normln"/>
    <w:pPr>
      <w:spacing w:before="480" w:after="480"/>
      <w:ind w:left="720"/>
      <w:jc w:val="center"/>
      <w:outlineLvl w:val="2"/>
    </w:pPr>
    <w:rPr>
      <w:rFonts w:ascii="Tahoma" w:hAnsi="Tahoma" w:cs="Tahoma"/>
      <w:color w:val="78916E"/>
      <w:sz w:val="48"/>
      <w:szCs w:val="48"/>
      <w:lang w:val="cs-CZ" w:eastAsia="cs-CZ" w:bidi="cs-CZ"/>
    </w:rPr>
  </w:style>
  <w:style w:type="paragraph" w:customStyle="1" w:styleId="styleh3">
    <w:name w:val="styleh3"/>
    <w:basedOn w:val="Normln"/>
    <w:rsid w:val="00A14342"/>
    <w:pPr>
      <w:spacing w:before="100" w:beforeAutospacing="1" w:after="100" w:afterAutospacing="1"/>
    </w:pPr>
    <w:rPr>
      <w:rFonts w:ascii="Times New Roman" w:hAnsi="Times New Roman" w:cs="Times New Roman"/>
      <w:color w:val="auto"/>
      <w:lang w:val="cs-CZ" w:eastAsia="cs-CZ"/>
    </w:rPr>
  </w:style>
  <w:style w:type="paragraph" w:styleId="Textbubliny">
    <w:name w:val="Balloon Text"/>
    <w:basedOn w:val="Normln"/>
    <w:link w:val="TextbublinyChar"/>
    <w:semiHidden/>
    <w:unhideWhenUsed/>
    <w:rsid w:val="002C13F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2C13F3"/>
    <w:rPr>
      <w:rFonts w:ascii="Segoe UI" w:hAnsi="Segoe UI" w:cs="Segoe UI"/>
      <w:color w:val="333399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142025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cs-CZ" w:eastAsia="cs-CZ"/>
    </w:rPr>
  </w:style>
  <w:style w:type="paragraph" w:styleId="Odstavecseseznamem">
    <w:name w:val="List Paragraph"/>
    <w:basedOn w:val="Normln"/>
    <w:uiPriority w:val="34"/>
    <w:qFormat/>
    <w:rsid w:val="00DD039D"/>
    <w:pPr>
      <w:ind w:left="720"/>
      <w:contextualSpacing/>
    </w:pPr>
  </w:style>
  <w:style w:type="character" w:styleId="Hypertextovodkaz">
    <w:name w:val="Hyperlink"/>
    <w:basedOn w:val="Standardnpsmoodstavce"/>
    <w:unhideWhenUsed/>
    <w:rsid w:val="0066119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21D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eronika.hlavackova@domovch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a.kaderkova\AppData\Roaming\Microsoft\Templates\Let&#225;k%20s%20upozorn&#283;n&#237;m%20na%20pl&#225;novanou%20ak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7FCA5BC-5B22-491D-97D6-0BDC870507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 upozorněním na plánovanou akci</Template>
  <TotalTime>1</TotalTime>
  <Pages>1</Pages>
  <Words>174</Words>
  <Characters>1038</Characters>
  <Application>Microsoft Office Word</Application>
  <DocSecurity>4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Kaderková</dc:creator>
  <cp:keywords/>
  <dc:description/>
  <cp:lastModifiedBy>Veronika Hlaváčková</cp:lastModifiedBy>
  <cp:revision>2</cp:revision>
  <cp:lastPrinted>2015-06-25T06:02:00Z</cp:lastPrinted>
  <dcterms:created xsi:type="dcterms:W3CDTF">2018-04-19T06:45:00Z</dcterms:created>
  <dcterms:modified xsi:type="dcterms:W3CDTF">2018-04-19T06:45:00Z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TC010219691029</vt:lpwstr>
  </property>
</Properties>
</file>